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A82" w:rsidRDefault="00A65A82" w:rsidP="00A65A82">
      <w:pPr>
        <w:snapToGrid w:val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</w:t>
      </w:r>
      <w:r w:rsidRPr="00FE365F">
        <w:rPr>
          <w:rFonts w:ascii="方正小标宋简体" w:eastAsia="方正小标宋简体" w:hint="eastAsia"/>
          <w:sz w:val="44"/>
          <w:szCs w:val="44"/>
        </w:rPr>
        <w:t>探矿权范围内</w:t>
      </w:r>
      <w:r>
        <w:rPr>
          <w:rFonts w:ascii="方正小标宋简体" w:eastAsia="方正小标宋简体" w:hint="eastAsia"/>
          <w:sz w:val="44"/>
          <w:szCs w:val="44"/>
        </w:rPr>
        <w:t>新发现矿种情况的说明</w:t>
      </w:r>
    </w:p>
    <w:p w:rsidR="00A65A82" w:rsidRDefault="00A65A82" w:rsidP="00A65A82">
      <w:pPr>
        <w:snapToGrid w:val="0"/>
        <w:spacing w:line="600" w:lineRule="exact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**盟（市）自然资源局：</w:t>
      </w:r>
    </w:p>
    <w:p w:rsidR="00A65A82" w:rsidRDefault="00A65A82" w:rsidP="00A65A82">
      <w:pPr>
        <w:snapToGrid w:val="0"/>
        <w:spacing w:line="600" w:lineRule="exact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    按照要求，现就**探矿权范围内新发现矿种情况说明如下：</w:t>
      </w:r>
    </w:p>
    <w:p w:rsidR="00A65A82" w:rsidRDefault="00A65A82" w:rsidP="00A65A82">
      <w:pPr>
        <w:snapToGrid w:val="0"/>
        <w:spacing w:line="6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一、探矿权基本情况</w:t>
      </w:r>
    </w:p>
    <w:p w:rsidR="00A65A82" w:rsidRDefault="00A65A82" w:rsidP="00A65A82">
      <w:pPr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我公司持有的**探矿权，勘查许可证号**，证载勘查矿种为**，勘查程度为**，该探矿权**年**月新立，现有效期至**。探矿权新立登记时，对</w:t>
      </w:r>
      <w:r w:rsidRPr="00323205">
        <w:rPr>
          <w:rFonts w:ascii="仿宋_GB2312" w:eastAsia="仿宋_GB2312" w:hint="eastAsia"/>
          <w:sz w:val="32"/>
          <w:szCs w:val="32"/>
        </w:rPr>
        <w:t>能否</w:t>
      </w:r>
      <w:r>
        <w:rPr>
          <w:rFonts w:ascii="仿宋_GB2312" w:eastAsia="仿宋_GB2312" w:hint="eastAsia"/>
          <w:sz w:val="32"/>
          <w:szCs w:val="32"/>
        </w:rPr>
        <w:t>办理</w:t>
      </w:r>
      <w:r w:rsidRPr="00323205">
        <w:rPr>
          <w:rFonts w:ascii="仿宋_GB2312" w:eastAsia="仿宋_GB2312" w:hint="eastAsia"/>
          <w:sz w:val="32"/>
          <w:szCs w:val="32"/>
        </w:rPr>
        <w:t>变更勘查矿种</w:t>
      </w:r>
      <w:r>
        <w:rPr>
          <w:rFonts w:ascii="仿宋_GB2312" w:eastAsia="仿宋_GB2312" w:hint="eastAsia"/>
          <w:sz w:val="32"/>
          <w:szCs w:val="32"/>
        </w:rPr>
        <w:t>（含增列）无约定/有约定（明确约定内容）。</w:t>
      </w:r>
    </w:p>
    <w:p w:rsidR="00A65A82" w:rsidRDefault="00A65A82" w:rsidP="00A65A82">
      <w:pPr>
        <w:snapToGrid w:val="0"/>
        <w:spacing w:line="6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二、新发现矿种情况</w:t>
      </w:r>
    </w:p>
    <w:p w:rsidR="00A65A82" w:rsidRDefault="00A65A82" w:rsidP="00A65A82">
      <w:pPr>
        <w:snapToGrid w:val="0"/>
        <w:spacing w:line="6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我公司在**探矿权范围内开展勘查工作期间，新发现矿种**（须明确佐证材料），我公司了解该新发现矿种相关管理要求，自愿承担相关风险。</w:t>
      </w:r>
    </w:p>
    <w:p w:rsidR="00A65A82" w:rsidRPr="00826E27" w:rsidRDefault="00A65A82" w:rsidP="00A65A82">
      <w:pPr>
        <w:snapToGrid w:val="0"/>
        <w:spacing w:line="6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t>特此说明。</w:t>
      </w:r>
    </w:p>
    <w:p w:rsidR="00A65A82" w:rsidRDefault="00A65A82" w:rsidP="00A65A82">
      <w:pPr>
        <w:snapToGrid w:val="0"/>
        <w:spacing w:line="660" w:lineRule="exact"/>
        <w:ind w:firstLine="645"/>
        <w:rPr>
          <w:rFonts w:ascii="仿宋_GB2312" w:eastAsia="仿宋_GB2312" w:hAnsi="宋体"/>
          <w:sz w:val="32"/>
          <w:szCs w:val="32"/>
        </w:rPr>
      </w:pPr>
    </w:p>
    <w:p w:rsidR="00A65A82" w:rsidRDefault="00A65A82" w:rsidP="00A65A82">
      <w:pPr>
        <w:snapToGrid w:val="0"/>
        <w:spacing w:line="660" w:lineRule="exact"/>
        <w:ind w:firstLine="645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                             签 章：</w:t>
      </w:r>
    </w:p>
    <w:p w:rsidR="00A65A82" w:rsidRDefault="00A65A82" w:rsidP="00A65A82">
      <w:pPr>
        <w:snapToGrid w:val="0"/>
        <w:spacing w:line="660" w:lineRule="exact"/>
        <w:ind w:firstLineChars="1800" w:firstLine="57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年  月  日</w:t>
      </w:r>
    </w:p>
    <w:p w:rsidR="00E516C6" w:rsidRPr="00A65A82" w:rsidRDefault="00E516C6"/>
    <w:sectPr w:rsidR="00E516C6" w:rsidRPr="00A65A82" w:rsidSect="000653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011" w:rsidRDefault="00490011" w:rsidP="00A65A82">
      <w:r>
        <w:separator/>
      </w:r>
    </w:p>
  </w:endnote>
  <w:endnote w:type="continuationSeparator" w:id="0">
    <w:p w:rsidR="00490011" w:rsidRDefault="00490011" w:rsidP="00A6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011" w:rsidRDefault="00490011" w:rsidP="00A65A82">
      <w:r>
        <w:separator/>
      </w:r>
    </w:p>
  </w:footnote>
  <w:footnote w:type="continuationSeparator" w:id="0">
    <w:p w:rsidR="00490011" w:rsidRDefault="00490011" w:rsidP="00A65A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formsDesign/>
  <w:attachedTemplate r:id="rId1"/>
  <w:trackRevisions/>
  <w:documentProtection w:edit="readOnly" w:enforcement="1" w:cryptProviderType="rsaAES" w:cryptAlgorithmClass="hash" w:cryptAlgorithmType="typeAny" w:cryptAlgorithmSid="14" w:cryptSpinCount="100000" w:hash="1LLdGaR45CSItYi3JsJMZYVT8AXoFuEGLkL57wtTvP7HYEnXPQXJZrAeE2n2tPSd9ljdzekFI+eWMLY5RYZ2Xw==" w:salt="gRHxutl+cGFi6goNCij0gw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65A82"/>
    <w:rsid w:val="00490011"/>
    <w:rsid w:val="00A65A82"/>
    <w:rsid w:val="00D425FC"/>
    <w:rsid w:val="00E5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9B8736-CB07-446A-AF6F-7DC466D1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A8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5A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A65A82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A65A8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A65A8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0</TotalTime>
  <Pages>1</Pages>
  <Words>45</Words>
  <Characters>257</Characters>
  <Application>Microsoft Office Word</Application>
  <DocSecurity>8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刘江明:返回起草人分发</cp:lastModifiedBy>
  <cp:revision>1</cp:revision>
  <dcterms:created xsi:type="dcterms:W3CDTF">2022-11-11T06:21:00Z</dcterms:created>
  <dcterms:modified xsi:type="dcterms:W3CDTF">2022-11-11T06:21:00Z</dcterms:modified>
</cp:coreProperties>
</file>