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B943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  <w:bookmarkStart w:id="4" w:name="_GoBack"/>
      <w:bookmarkEnd w:id="4"/>
      <w:bookmarkStart w:id="0" w:name="_Hlk182408923"/>
    </w:p>
    <w:p w14:paraId="7093F79F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</w:p>
    <w:bookmarkEnd w:id="0"/>
    <w:p w14:paraId="65EBDA1D">
      <w:pPr>
        <w:jc w:val="center"/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</w:rPr>
        <w:t>《内蒙古自治区</w:t>
      </w: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lang w:eastAsia="zh-CN"/>
        </w:rPr>
        <w:t>鄂托克旗</w:t>
      </w:r>
      <w:r>
        <w:rPr>
          <w:rFonts w:hint="default" w:asciiTheme="majorEastAsia" w:hAnsiTheme="majorEastAsia" w:eastAsiaTheme="majorEastAsia"/>
          <w:b/>
          <w:bCs/>
          <w:color w:val="auto"/>
          <w:sz w:val="44"/>
          <w:szCs w:val="44"/>
          <w:lang w:eastAsia="zh-CN"/>
        </w:rPr>
        <w:t>金良矿区3号石灰岩</w:t>
      </w:r>
    </w:p>
    <w:p w14:paraId="7470C464">
      <w:pPr>
        <w:jc w:val="center"/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lang w:val="en-US" w:eastAsia="zh-CN"/>
        </w:rPr>
        <w:t>边角资源</w:t>
      </w: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</w:rPr>
        <w:t>勘查方案》</w:t>
      </w:r>
    </w:p>
    <w:p w14:paraId="0CBA5DA8">
      <w:pPr>
        <w:spacing w:before="240" w:beforeLines="100" w:after="240" w:afterLines="100" w:line="720" w:lineRule="exact"/>
        <w:jc w:val="center"/>
        <w:rPr>
          <w:rFonts w:cs="方正小标宋简体" w:asciiTheme="majorEastAsia" w:hAnsiTheme="majorEastAsia" w:eastAsiaTheme="majorEastAsia"/>
          <w:b/>
          <w:color w:val="auto"/>
          <w:sz w:val="44"/>
          <w:szCs w:val="44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z w:val="44"/>
          <w:szCs w:val="44"/>
        </w:rPr>
        <w:t>评  审  意  见  书</w:t>
      </w:r>
    </w:p>
    <w:p w14:paraId="24C3D05B">
      <w:pPr>
        <w:spacing w:before="240" w:beforeLines="100" w:after="240" w:afterLines="100" w:line="72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鄂矿勘评字</w:t>
      </w:r>
      <w:r>
        <w:rPr>
          <w:rFonts w:hint="eastAsia" w:ascii="仿宋" w:hAnsi="仿宋" w:eastAsia="仿宋"/>
          <w:bCs/>
          <w:color w:val="auto"/>
          <w:sz w:val="32"/>
        </w:rPr>
        <w:t>〔2026〕</w:t>
      </w:r>
      <w:r>
        <w:rPr>
          <w:rFonts w:hint="eastAsia" w:ascii="仿宋" w:hAnsi="仿宋" w:eastAsia="仿宋"/>
          <w:bCs/>
          <w:color w:val="auto"/>
          <w:sz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号</w:t>
      </w:r>
    </w:p>
    <w:p w14:paraId="4C2C85B7">
      <w:pPr>
        <w:spacing w:before="240" w:beforeLines="100" w:after="240" w:afterLines="100" w:line="660" w:lineRule="exact"/>
        <w:jc w:val="center"/>
        <w:rPr>
          <w:rFonts w:ascii="仿宋" w:hAnsi="仿宋" w:eastAsia="仿宋"/>
          <w:color w:val="auto"/>
          <w:sz w:val="44"/>
          <w:szCs w:val="36"/>
        </w:rPr>
      </w:pPr>
    </w:p>
    <w:p w14:paraId="0212DD9D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ACE3613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9FEE3F8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66D8043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C08A7D3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28499163">
      <w:pPr>
        <w:spacing w:before="240" w:beforeLines="100" w:after="240" w:afterLines="100" w:line="600" w:lineRule="exact"/>
        <w:rPr>
          <w:rFonts w:ascii="仿宋" w:hAnsi="仿宋" w:eastAsia="仿宋"/>
          <w:color w:val="auto"/>
          <w:sz w:val="32"/>
          <w:szCs w:val="32"/>
        </w:rPr>
      </w:pPr>
    </w:p>
    <w:p w14:paraId="0D3B70F8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2026年5月28日</w:t>
      </w:r>
    </w:p>
    <w:p w14:paraId="224F011D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14E21470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871" w:right="1531" w:bottom="1871" w:left="1531" w:header="720" w:footer="720" w:gutter="0"/>
          <w:cols w:space="720" w:num="1"/>
          <w:titlePg/>
          <w:docGrid w:linePitch="312" w:charSpace="640"/>
        </w:sectPr>
      </w:pPr>
    </w:p>
    <w:p w14:paraId="27C9F98F">
      <w:pPr>
        <w:spacing w:line="480" w:lineRule="auto"/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申请单位：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内蒙古星光煤炭集团有限责任公司</w:t>
      </w:r>
    </w:p>
    <w:p w14:paraId="1482A9D0">
      <w:pPr>
        <w:kinsoku w:val="0"/>
        <w:overflowPunct w:val="0"/>
        <w:spacing w:line="317" w:lineRule="auto"/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编制单位：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内蒙古</w:t>
      </w:r>
      <w:r>
        <w:rPr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华勘技术服务有限责任公司</w:t>
      </w:r>
    </w:p>
    <w:p w14:paraId="2D26E2AF">
      <w:pPr>
        <w:pStyle w:val="18"/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color w:val="auto"/>
          <w:spacing w:val="30"/>
          <w:sz w:val="32"/>
          <w:szCs w:val="32"/>
          <w:highlight w:val="none"/>
        </w:rPr>
        <w:t>主要编写人：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</w:t>
      </w:r>
      <w:r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>寇立峰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>安海江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>贾松毫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>王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>帅</w:t>
      </w:r>
    </w:p>
    <w:p w14:paraId="024CB0FA">
      <w:pPr>
        <w:spacing w:line="360" w:lineRule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编制日期：</w:t>
      </w:r>
      <w:r>
        <w:rPr>
          <w:rFonts w:hint="eastAsia" w:ascii="仿宋" w:hAnsi="仿宋" w:eastAsia="仿宋"/>
          <w:color w:val="auto"/>
          <w:sz w:val="32"/>
          <w:szCs w:val="32"/>
        </w:rPr>
        <w:t>2026年5月</w:t>
      </w:r>
    </w:p>
    <w:p w14:paraId="328CCC86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受理日期：</w:t>
      </w:r>
      <w:r>
        <w:rPr>
          <w:rFonts w:hint="eastAsia" w:ascii="仿宋" w:hAnsi="仿宋" w:eastAsia="仿宋"/>
          <w:color w:val="auto"/>
          <w:sz w:val="32"/>
          <w:szCs w:val="32"/>
        </w:rPr>
        <w:t>2026年5月16日</w:t>
      </w:r>
    </w:p>
    <w:p w14:paraId="07947FF3">
      <w:pPr>
        <w:spacing w:line="360" w:lineRule="auto"/>
        <w:jc w:val="left"/>
        <w:rPr>
          <w:rFonts w:ascii="仿宋" w:hAnsi="仿宋" w:eastAsia="仿宋" w:cs="宋体"/>
          <w:color w:val="auto"/>
          <w:sz w:val="32"/>
          <w:szCs w:val="32"/>
          <w:highlight w:val="yellow"/>
        </w:rPr>
      </w:pPr>
      <w:r>
        <w:rPr>
          <w:rFonts w:hint="eastAsia" w:ascii="仿宋" w:hAnsi="仿宋" w:eastAsia="仿宋"/>
          <w:color w:val="auto"/>
          <w:spacing w:val="240"/>
          <w:kern w:val="0"/>
          <w:sz w:val="32"/>
          <w:szCs w:val="32"/>
          <w:highlight w:val="none"/>
        </w:rPr>
        <w:t>汇报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>王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仿宋" w:hAnsi="仿宋" w:eastAsia="仿宋" w:cs="Times New Roman"/>
          <w:color w:val="auto"/>
          <w:kern w:val="2"/>
          <w:sz w:val="32"/>
          <w:szCs w:val="32"/>
          <w:lang w:val="en-US" w:eastAsia="zh-CN" w:bidi="ar-SA"/>
        </w:rPr>
        <w:t>帅</w:t>
      </w:r>
    </w:p>
    <w:p w14:paraId="26A1D974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40"/>
          <w:kern w:val="0"/>
          <w:sz w:val="32"/>
          <w:szCs w:val="32"/>
        </w:rPr>
        <w:t>评审专家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组</w:t>
      </w:r>
    </w:p>
    <w:p w14:paraId="4F2F05DB">
      <w:pPr>
        <w:spacing w:line="360" w:lineRule="auto"/>
        <w:ind w:firstLine="960" w:firstLineChars="30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组  长：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宋俊峰（地质矿产）</w:t>
      </w:r>
    </w:p>
    <w:p w14:paraId="19B9DD93">
      <w:pPr>
        <w:spacing w:line="360" w:lineRule="auto"/>
        <w:ind w:firstLine="96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160"/>
          <w:kern w:val="0"/>
          <w:sz w:val="32"/>
          <w:szCs w:val="32"/>
        </w:rPr>
        <w:t>成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员</w:t>
      </w:r>
      <w:r>
        <w:rPr>
          <w:rFonts w:hint="eastAsia" w:ascii="仿宋" w:hAnsi="仿宋" w:eastAsia="仿宋"/>
          <w:color w:val="auto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陈  旺（地质矿产）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张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</w:rPr>
        <w:t>娟（水工环）</w:t>
      </w:r>
    </w:p>
    <w:p w14:paraId="0ECF8D2A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评审方式：</w:t>
      </w:r>
      <w:r>
        <w:rPr>
          <w:rFonts w:hint="eastAsia" w:ascii="仿宋" w:hAnsi="仿宋" w:eastAsia="仿宋"/>
          <w:color w:val="auto"/>
          <w:sz w:val="32"/>
          <w:szCs w:val="32"/>
        </w:rPr>
        <w:t>会议评审</w:t>
      </w:r>
    </w:p>
    <w:p w14:paraId="00FA6D8D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评审日期：</w:t>
      </w:r>
      <w:r>
        <w:rPr>
          <w:rFonts w:hint="eastAsia" w:ascii="仿宋" w:hAnsi="仿宋" w:eastAsia="仿宋"/>
          <w:color w:val="auto"/>
          <w:sz w:val="32"/>
          <w:szCs w:val="32"/>
        </w:rPr>
        <w:t>2026年5月20日</w:t>
      </w:r>
    </w:p>
    <w:p w14:paraId="08D682B4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评审地点：</w:t>
      </w:r>
      <w:r>
        <w:rPr>
          <w:rFonts w:hint="eastAsia" w:ascii="仿宋" w:hAnsi="仿宋" w:eastAsia="仿宋"/>
          <w:color w:val="auto"/>
          <w:sz w:val="32"/>
        </w:rPr>
        <w:t>呼和浩特市</w:t>
      </w:r>
    </w:p>
    <w:p w14:paraId="6FDE1B21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9D2AAC9">
      <w:pPr>
        <w:kinsoku w:val="0"/>
        <w:overflowPunct w:val="0"/>
        <w:spacing w:line="621" w:lineRule="exact"/>
        <w:ind w:left="10" w:leftChars="5" w:firstLine="48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受鄂尔多斯市自然资源局委托,</w:t>
      </w:r>
      <w:r>
        <w:rPr>
          <w:rFonts w:hint="eastAsia" w:cs="仿宋" w:asciiTheme="minorEastAsia" w:hAnsiTheme="minorEastAsia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2026年5月16日受理了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内蒙古星光煤炭集团有限责任公司</w:t>
      </w:r>
      <w:r>
        <w:rPr>
          <w:rFonts w:hint="eastAsia" w:ascii="仿宋" w:hAnsi="仿宋" w:eastAsia="仿宋"/>
          <w:color w:val="auto"/>
          <w:sz w:val="32"/>
          <w:szCs w:val="32"/>
        </w:rPr>
        <w:t>提交、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内蒙古</w:t>
      </w:r>
      <w:r>
        <w:rPr>
          <w:rFonts w:hint="default" w:ascii="仿宋" w:hAnsi="仿宋" w:eastAsia="仿宋" w:cs="Times New Roman"/>
          <w:color w:val="auto"/>
          <w:sz w:val="32"/>
          <w:szCs w:val="32"/>
          <w:lang w:val="en-US" w:eastAsia="zh-CN"/>
        </w:rPr>
        <w:t>华勘技术服务有限责任公司</w:t>
      </w:r>
      <w:r>
        <w:rPr>
          <w:rFonts w:hint="eastAsia" w:ascii="仿宋" w:hAnsi="仿宋" w:eastAsia="仿宋"/>
          <w:color w:val="auto"/>
          <w:sz w:val="32"/>
          <w:szCs w:val="32"/>
        </w:rPr>
        <w:t>编制的《内蒙古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自治区鄂托克旗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金良矿区3号石灰岩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边角资源勘查</w:t>
      </w:r>
      <w:r>
        <w:rPr>
          <w:rFonts w:hint="eastAsia" w:ascii="仿宋" w:hAnsi="仿宋" w:eastAsia="仿宋"/>
          <w:color w:val="auto"/>
          <w:sz w:val="32"/>
          <w:szCs w:val="32"/>
        </w:rPr>
        <w:t>方案》（以下简称《方案》）。鄂尔多斯市地质调查监测院</w:t>
      </w:r>
      <w:r>
        <w:rPr>
          <w:rFonts w:hint="eastAsia" w:ascii="仿宋" w:hAnsi="仿宋" w:eastAsia="仿宋"/>
          <w:color w:val="auto"/>
          <w:sz w:val="32"/>
        </w:rPr>
        <w:t>依据《内蒙古自治区自然资源厅关于做好&lt;矿产资源法&gt;实施衔接过渡期矿产资源勘查方案、开采方案评审工作的公告》（公告〔2025〕27号）</w:t>
      </w:r>
      <w:r>
        <w:rPr>
          <w:rFonts w:hint="eastAsia" w:ascii="仿宋" w:hAnsi="仿宋" w:eastAsia="仿宋"/>
          <w:color w:val="auto"/>
          <w:sz w:val="3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</w:rPr>
        <w:t>《内蒙古自治区自然资源厅关于发布矿产资源勘查方案、开采方案评审临时服务指南的公告》(公告〔2025〕30号)等文件，于2026年5月20日在呼和浩特市组织专家对《方案》进行了评审。会后提交单位按专家组意见对《方案》进行了修改完善，于2026年5月25日返回修改稿，经专家组复核后形成仅供矿业权管理使用的评审意见如下：</w:t>
      </w:r>
    </w:p>
    <w:p w14:paraId="1E3F179E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一、方案的编制目的</w:t>
      </w:r>
    </w:p>
    <w:p w14:paraId="7FE34423">
      <w:pPr>
        <w:adjustRightInd w:val="0"/>
        <w:snapToGrid w:val="0"/>
        <w:spacing w:line="560" w:lineRule="exact"/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《方案》编制目的为探矿权首次申请。</w:t>
      </w:r>
    </w:p>
    <w:p w14:paraId="466B6BA8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二、勘查区概况</w:t>
      </w:r>
    </w:p>
    <w:p w14:paraId="545C68F3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（一）探矿权基本情况</w:t>
      </w:r>
    </w:p>
    <w:p w14:paraId="45C5A043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</w:t>
      </w:r>
      <w:r>
        <w:rPr>
          <w:rFonts w:ascii="仿宋" w:hAnsi="仿宋" w:eastAsia="仿宋"/>
          <w:color w:val="auto"/>
          <w:sz w:val="32"/>
          <w:szCs w:val="32"/>
        </w:rPr>
        <w:t>02</w:t>
      </w:r>
      <w:r>
        <w:rPr>
          <w:rFonts w:hint="eastAsia" w:ascii="仿宋" w:hAnsi="仿宋" w:eastAsia="仿宋"/>
          <w:color w:val="auto"/>
          <w:sz w:val="32"/>
          <w:szCs w:val="32"/>
        </w:rPr>
        <w:t>6年4月20日，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内蒙古星光煤炭集团有限责任公司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通过挂牌方式竞得“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lang w:val="en-US" w:eastAsia="zh-CN"/>
        </w:rPr>
        <w:t>鄂托克旗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金良矿区3号石灰岩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边角资源勘查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”探矿权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  <w:lang w:eastAsia="zh-CN"/>
        </w:rPr>
        <w:t>。</w:t>
      </w: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内蒙古星光煤炭集团有限责任公司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与</w:t>
      </w:r>
      <w:r>
        <w:rPr>
          <w:rFonts w:hint="eastAsia" w:ascii="仿宋" w:hAnsi="仿宋" w:eastAsia="仿宋"/>
          <w:color w:val="auto"/>
          <w:sz w:val="32"/>
          <w:szCs w:val="32"/>
        </w:rPr>
        <w:t>鄂托克旗自然资源局签订探矿权出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让合同，合同编号为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  <w:lang w:val="en-US" w:eastAsia="zh-CN"/>
        </w:rPr>
        <w:t>T1506242026007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：勘查项目名称为“内</w:t>
      </w:r>
      <w:r>
        <w:rPr>
          <w:rFonts w:hint="eastAsia" w:ascii="仿宋" w:hAnsi="仿宋" w:eastAsia="仿宋"/>
          <w:color w:val="auto"/>
          <w:sz w:val="32"/>
          <w:szCs w:val="32"/>
        </w:rPr>
        <w:t>蒙古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自治区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lang w:val="en-US" w:eastAsia="zh-CN"/>
        </w:rPr>
        <w:t>鄂托克旗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金良矿区3号石灰岩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边角资源勘查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勘查矿种为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石灰岩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面积</w:t>
      </w:r>
      <w:r>
        <w:rPr>
          <w:rFonts w:hint="eastAsia" w:ascii="仿宋" w:hAnsi="仿宋" w:eastAsia="仿宋"/>
          <w:color w:val="auto"/>
          <w:sz w:val="32"/>
          <w:szCs w:val="32"/>
        </w:rPr>
        <w:t>0.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1779</w:t>
      </w:r>
      <w:r>
        <w:rPr>
          <w:rFonts w:ascii="仿宋" w:hAnsi="仿宋" w:eastAsia="仿宋"/>
          <w:color w:val="auto"/>
          <w:sz w:val="32"/>
          <w:szCs w:val="32"/>
        </w:rPr>
        <w:t>km</w:t>
      </w:r>
      <w:r>
        <w:rPr>
          <w:rFonts w:ascii="仿宋" w:hAnsi="仿宋" w:eastAsia="仿宋"/>
          <w:color w:val="auto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探矿权首次登记期限为5年，</w:t>
      </w:r>
      <w:r>
        <w:rPr>
          <w:rFonts w:hint="eastAsia" w:ascii="仿宋" w:hAnsi="仿宋" w:eastAsia="仿宋"/>
          <w:bCs/>
          <w:color w:val="auto"/>
          <w:sz w:val="32"/>
          <w:szCs w:val="32"/>
          <w:highlight w:val="none"/>
        </w:rPr>
        <w:t>有效期限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5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8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日至2031年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5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7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日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。</w:t>
      </w:r>
    </w:p>
    <w:p w14:paraId="0EBC4526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（二）勘查区地质情况</w:t>
      </w:r>
    </w:p>
    <w:p w14:paraId="27335A2F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勘查区</w:t>
      </w:r>
      <w:r>
        <w:rPr>
          <w:rFonts w:hint="eastAsia" w:ascii="仿宋" w:hAnsi="仿宋" w:eastAsia="仿宋"/>
          <w:color w:val="auto"/>
          <w:sz w:val="32"/>
          <w:szCs w:val="32"/>
        </w:rPr>
        <w:t>位于华北地台区，鄂尔多斯西缘坳陷，桌子山褶</w:t>
      </w:r>
      <w:r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  <w:t>断束。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出露地层有</w:t>
      </w:r>
      <w:r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  <w:t>中太古界乌拉山岩群，上元古界青白口-震旦系西勒图组，古生界寒武系中下统馒头组、中统张夏组、炒米店组，奥陶系下统马家沟组、克里摩里组、中统拉什仲组，石炭系上统太原组，二叠系中下统石盒子组，中生界白垩系下统志丹群及新生界第四系全新统。其中奥陶系马家沟组为本矿区石灰岩矿的赋存层位。</w:t>
      </w:r>
    </w:p>
    <w:p w14:paraId="0AB0319F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1、</w:t>
      </w:r>
      <w:r>
        <w:rPr>
          <w:rFonts w:hint="eastAsia" w:ascii="仿宋" w:hAnsi="仿宋" w:eastAsia="仿宋"/>
          <w:color w:val="auto"/>
          <w:sz w:val="32"/>
          <w:szCs w:val="32"/>
        </w:rPr>
        <w:t>地质特征与成矿条件</w:t>
      </w:r>
    </w:p>
    <w:p w14:paraId="600BC237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</w:pPr>
      <w:bookmarkStart w:id="1" w:name="_Toc445892517"/>
      <w:bookmarkStart w:id="2" w:name="_Toc524683206"/>
      <w:bookmarkStart w:id="3" w:name="_Toc469321705"/>
      <w:r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  <w:t>勘查区出露赋矿地层主要为</w:t>
      </w:r>
      <w:bookmarkEnd w:id="1"/>
      <w:bookmarkEnd w:id="2"/>
      <w:bookmarkEnd w:id="3"/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奥陶系下统马家沟组第二岩段，地层总体呈单斜近水平产出，走向呈北西-南东向，倾向235～265°，倾角2～6°，其岩性为中-厚层石灰岩。从上部至下部颜色由浅灰色至深灰色。</w:t>
      </w:r>
      <w:r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  <w:t>勘查区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未见明显构造</w:t>
      </w:r>
      <w:r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  <w:t>。勘查区未见岩浆岩。</w:t>
      </w:r>
    </w:p>
    <w:p w14:paraId="57C04EF4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2、勘查成果</w:t>
      </w:r>
    </w:p>
    <w:p w14:paraId="701E109A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2025年1月内蒙古三维拓普地质勘察设计有限责任公司编制，鄂托克旗金瀚源矿业有限责任公司提交的《内蒙古自治区鄂托克旗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金良化工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有限责任公司石灰石矿矿区（整合）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水泥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用石灰岩矿资源储量核实报告》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（备案文号：鄂自然资储备字﹝2025﹞7号）。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本次核实利用详屹钻孔521m/6个、基本分析样157件、力学样2组；利用金良化工钻孔2267.98/19个、基本分析样523件、力学样5组。矿体赋存于奥陶系下统马家沟组二段地层中，圈出1层矿体，编号Ⅰ号矿体，为缓倾斜矿体，走向150～160°，倾向240～250°，倾角4～5°。</w:t>
      </w:r>
    </w:p>
    <w:p w14:paraId="63F45F28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矿体赋矿层位为马家沟组第二岩段，岩矿层空间位置比较稳定，呈中厚层状产出。赋矿岩石为中厚层石灰岩。矿体大部分裸露地表。矿体总体呈单斜近水平产出，走向呈北西-南东向，产状较稳定，空间位置稳定，延伸规律性强。受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勘查区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范围所限矿体未圈闭，延伸出划定矿区以外。矿区内矿体大面积裸露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倾向235～244°，倾角1～4°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。</w:t>
      </w:r>
    </w:p>
    <w:p w14:paraId="6289330F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三、勘查工作情况</w:t>
      </w:r>
    </w:p>
    <w:p w14:paraId="67AE9EB4">
      <w:pPr>
        <w:spacing w:line="360" w:lineRule="auto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根据区域成矿地质条件，结合勘查区的地层、构造、岩浆岩及矿化特征，本次《方案》的勘查目标主要为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石灰岩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矿，勘查目标较明确，符合勘查区的成矿地质条件。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以往工作的基础上，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主要工作方法为大比例尺地质测量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浅表工程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钻探等工作，认为《方案》确定的勘查方法、手段合理，具有一定的可操作性。工作部署及其工作量安排基本符合勘查区实际情况。勘查区位于鄂托克旗西部，《方案》中对绿色勘查工作方法的选定较为合理，以最大限度的保护自然环境。通过该《方案》的实施，以期实现对石灰岩矿的增储，预期地质成果较为合理。设计主要实物工作量见表1。</w:t>
      </w:r>
    </w:p>
    <w:p w14:paraId="2FE8E844">
      <w:pPr>
        <w:spacing w:line="360" w:lineRule="auto"/>
        <w:ind w:firstLine="576" w:firstLineChars="200"/>
        <w:rPr>
          <w:rFonts w:hint="eastAsia" w:ascii="仿宋" w:hAnsi="仿宋" w:eastAsia="仿宋" w:cs="宋体"/>
          <w:color w:val="auto"/>
          <w:spacing w:val="-6"/>
          <w:sz w:val="30"/>
          <w:szCs w:val="30"/>
        </w:rPr>
      </w:pPr>
      <w:r>
        <w:rPr>
          <w:rFonts w:hint="eastAsia" w:ascii="仿宋" w:hAnsi="仿宋" w:eastAsia="仿宋" w:cs="宋体"/>
          <w:color w:val="auto"/>
          <w:spacing w:val="-6"/>
          <w:sz w:val="30"/>
          <w:szCs w:val="30"/>
        </w:rPr>
        <w:t>表1          设计主要实物工作量一览表</w:t>
      </w:r>
    </w:p>
    <w:tbl>
      <w:tblPr>
        <w:tblStyle w:val="9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09"/>
        <w:gridCol w:w="2618"/>
        <w:gridCol w:w="2410"/>
        <w:gridCol w:w="992"/>
        <w:gridCol w:w="1417"/>
      </w:tblGrid>
      <w:tr w14:paraId="1CD0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34" w:type="dxa"/>
            <w:noWrap w:val="0"/>
            <w:vAlign w:val="center"/>
          </w:tcPr>
          <w:p w14:paraId="4480DFB3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209" w:type="dxa"/>
            <w:noWrap w:val="0"/>
            <w:vAlign w:val="center"/>
          </w:tcPr>
          <w:p w14:paraId="7682EDCC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b/>
                <w:color w:val="auto"/>
                <w:sz w:val="24"/>
                <w:highlight w:val="none"/>
              </w:rPr>
              <w:t>工作</w:t>
            </w: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手段</w:t>
            </w:r>
          </w:p>
        </w:tc>
        <w:tc>
          <w:tcPr>
            <w:tcW w:w="2618" w:type="dxa"/>
            <w:noWrap w:val="0"/>
            <w:vAlign w:val="center"/>
          </w:tcPr>
          <w:p w14:paraId="1831EFDD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工作内容</w:t>
            </w:r>
          </w:p>
        </w:tc>
        <w:tc>
          <w:tcPr>
            <w:tcW w:w="2410" w:type="dxa"/>
            <w:noWrap w:val="0"/>
            <w:vAlign w:val="center"/>
          </w:tcPr>
          <w:p w14:paraId="02976300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技术要求</w:t>
            </w:r>
          </w:p>
        </w:tc>
        <w:tc>
          <w:tcPr>
            <w:tcW w:w="992" w:type="dxa"/>
            <w:noWrap w:val="0"/>
            <w:vAlign w:val="center"/>
          </w:tcPr>
          <w:p w14:paraId="5A6D812D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3BD9EEFD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b/>
                <w:color w:val="auto"/>
                <w:sz w:val="24"/>
                <w:highlight w:val="none"/>
              </w:rPr>
              <w:t>工程量</w:t>
            </w:r>
          </w:p>
        </w:tc>
      </w:tr>
      <w:tr w14:paraId="626D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34" w:type="dxa"/>
            <w:noWrap w:val="0"/>
            <w:vAlign w:val="center"/>
          </w:tcPr>
          <w:p w14:paraId="20C4F41E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209" w:type="dxa"/>
            <w:noWrap w:val="0"/>
            <w:vAlign w:val="center"/>
          </w:tcPr>
          <w:p w14:paraId="0FABEDCC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测量</w:t>
            </w:r>
          </w:p>
        </w:tc>
        <w:tc>
          <w:tcPr>
            <w:tcW w:w="2618" w:type="dxa"/>
            <w:noWrap w:val="0"/>
            <w:vAlign w:val="center"/>
          </w:tcPr>
          <w:p w14:paraId="19DFDBA1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1:2000地形测量</w:t>
            </w:r>
          </w:p>
        </w:tc>
        <w:tc>
          <w:tcPr>
            <w:tcW w:w="2410" w:type="dxa"/>
            <w:noWrap w:val="0"/>
            <w:vAlign w:val="center"/>
          </w:tcPr>
          <w:p w14:paraId="651ABEDE"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符合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</w:rPr>
              <w:t>《地质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矿产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</w:rPr>
              <w:t>勘查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测量规范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</w:rPr>
              <w:t>》（DZ/T1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8341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</w:rPr>
              <w:t>-2021）技术要求</w:t>
            </w:r>
          </w:p>
        </w:tc>
        <w:tc>
          <w:tcPr>
            <w:tcW w:w="992" w:type="dxa"/>
            <w:noWrap w:val="0"/>
            <w:vAlign w:val="center"/>
          </w:tcPr>
          <w:p w14:paraId="443CD12B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k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  <w:r>
              <w:rPr>
                <w:rFonts w:ascii="宋体" w:hAnsi="宋体"/>
                <w:color w:val="auto"/>
                <w:sz w:val="24"/>
                <w:highlight w:val="none"/>
                <w:vertAlign w:val="superscript"/>
              </w:rPr>
              <w:t>2</w:t>
            </w:r>
          </w:p>
        </w:tc>
        <w:tc>
          <w:tcPr>
            <w:tcW w:w="1417" w:type="dxa"/>
            <w:noWrap w:val="0"/>
            <w:vAlign w:val="center"/>
          </w:tcPr>
          <w:p w14:paraId="1F07F931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default" w:ascii="宋体" w:hAnsi="宋体" w:eastAsia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0.</w:t>
            </w:r>
            <w:r>
              <w:rPr>
                <w:rFonts w:hint="default" w:ascii="宋体" w:hAnsi="宋体"/>
                <w:color w:val="auto"/>
                <w:sz w:val="24"/>
                <w:highlight w:val="none"/>
                <w:lang w:eastAsia="zh-CN"/>
              </w:rPr>
              <w:t>1779</w:t>
            </w:r>
          </w:p>
        </w:tc>
      </w:tr>
      <w:tr w14:paraId="0941D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restart"/>
            <w:noWrap w:val="0"/>
            <w:vAlign w:val="center"/>
          </w:tcPr>
          <w:p w14:paraId="2D888913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1209" w:type="dxa"/>
            <w:vMerge w:val="restart"/>
            <w:noWrap w:val="0"/>
            <w:vAlign w:val="center"/>
          </w:tcPr>
          <w:p w14:paraId="0FB1482F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地质测量</w:t>
            </w:r>
          </w:p>
        </w:tc>
        <w:tc>
          <w:tcPr>
            <w:tcW w:w="2618" w:type="dxa"/>
            <w:noWrap w:val="0"/>
            <w:vAlign w:val="center"/>
          </w:tcPr>
          <w:p w14:paraId="3794CA76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  <w:highlight w:val="none"/>
              </w:rPr>
              <w:t>000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专项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地质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测量</w:t>
            </w:r>
          </w:p>
        </w:tc>
        <w:tc>
          <w:tcPr>
            <w:tcW w:w="2410" w:type="dxa"/>
            <w:noWrap w:val="0"/>
            <w:vAlign w:val="top"/>
          </w:tcPr>
          <w:p w14:paraId="23CA9508"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《固体矿产勘查工作规范》（GB/T 33444-2016）</w:t>
            </w:r>
          </w:p>
        </w:tc>
        <w:tc>
          <w:tcPr>
            <w:tcW w:w="992" w:type="dxa"/>
            <w:noWrap w:val="0"/>
            <w:vAlign w:val="center"/>
          </w:tcPr>
          <w:p w14:paraId="0EF7AB53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k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  <w:r>
              <w:rPr>
                <w:rFonts w:ascii="宋体" w:hAnsi="宋体"/>
                <w:color w:val="auto"/>
                <w:sz w:val="24"/>
                <w:highlight w:val="none"/>
                <w:vertAlign w:val="superscript"/>
              </w:rPr>
              <w:t>2</w:t>
            </w:r>
          </w:p>
        </w:tc>
        <w:tc>
          <w:tcPr>
            <w:tcW w:w="1417" w:type="dxa"/>
            <w:noWrap w:val="0"/>
            <w:vAlign w:val="center"/>
          </w:tcPr>
          <w:p w14:paraId="12E1D36F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default" w:ascii="宋体" w:hAnsi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0.</w:t>
            </w:r>
            <w:r>
              <w:rPr>
                <w:rFonts w:hint="default" w:ascii="宋体" w:hAnsi="宋体"/>
                <w:color w:val="auto"/>
                <w:sz w:val="24"/>
                <w:highlight w:val="none"/>
                <w:lang w:eastAsia="zh-CN"/>
              </w:rPr>
              <w:t>1779</w:t>
            </w:r>
          </w:p>
        </w:tc>
      </w:tr>
      <w:tr w14:paraId="25301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continue"/>
            <w:noWrap w:val="0"/>
            <w:vAlign w:val="center"/>
          </w:tcPr>
          <w:p w14:paraId="72FB7548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209" w:type="dxa"/>
            <w:vMerge w:val="continue"/>
            <w:noWrap w:val="0"/>
            <w:vAlign w:val="center"/>
          </w:tcPr>
          <w:p w14:paraId="1B238028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618" w:type="dxa"/>
            <w:noWrap w:val="0"/>
            <w:vAlign w:val="center"/>
          </w:tcPr>
          <w:p w14:paraId="37F237C5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  <w:highlight w:val="none"/>
              </w:rPr>
              <w:t>000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专项水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文工程环境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地质测量</w:t>
            </w:r>
          </w:p>
        </w:tc>
        <w:tc>
          <w:tcPr>
            <w:tcW w:w="2410" w:type="dxa"/>
            <w:noWrap w:val="0"/>
            <w:vAlign w:val="top"/>
          </w:tcPr>
          <w:p w14:paraId="5587A542"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hint="eastAsia" w:ascii="宋体"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  <w:highlight w:val="none"/>
              </w:rPr>
              <w:t>符合《矿区水文地质工程地质勘查规范》（DZ/T12719-2021）技术要求</w:t>
            </w:r>
          </w:p>
        </w:tc>
        <w:tc>
          <w:tcPr>
            <w:tcW w:w="992" w:type="dxa"/>
            <w:noWrap w:val="0"/>
            <w:vAlign w:val="center"/>
          </w:tcPr>
          <w:p w14:paraId="263E1999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k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  <w:r>
              <w:rPr>
                <w:rFonts w:ascii="宋体" w:hAnsi="宋体"/>
                <w:color w:val="auto"/>
                <w:sz w:val="24"/>
                <w:highlight w:val="none"/>
                <w:vertAlign w:val="superscript"/>
              </w:rPr>
              <w:t>2</w:t>
            </w:r>
          </w:p>
        </w:tc>
        <w:tc>
          <w:tcPr>
            <w:tcW w:w="1417" w:type="dxa"/>
            <w:noWrap w:val="0"/>
            <w:vAlign w:val="center"/>
          </w:tcPr>
          <w:p w14:paraId="4DD7E0EC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0.</w:t>
            </w:r>
            <w:r>
              <w:rPr>
                <w:rFonts w:hint="default" w:ascii="宋体" w:hAnsi="宋体"/>
                <w:color w:val="auto"/>
                <w:sz w:val="24"/>
                <w:highlight w:val="none"/>
                <w:lang w:eastAsia="zh-CN"/>
              </w:rPr>
              <w:t>1779</w:t>
            </w:r>
          </w:p>
        </w:tc>
      </w:tr>
      <w:tr w14:paraId="298B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noWrap w:val="0"/>
            <w:vAlign w:val="center"/>
          </w:tcPr>
          <w:p w14:paraId="38ED253D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209" w:type="dxa"/>
            <w:noWrap w:val="0"/>
            <w:vAlign w:val="center"/>
          </w:tcPr>
          <w:p w14:paraId="283674C2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浅表工程</w:t>
            </w:r>
          </w:p>
        </w:tc>
        <w:tc>
          <w:tcPr>
            <w:tcW w:w="2618" w:type="dxa"/>
            <w:noWrap w:val="0"/>
            <w:vAlign w:val="center"/>
          </w:tcPr>
          <w:p w14:paraId="37D84EA7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槽探工程</w:t>
            </w:r>
          </w:p>
        </w:tc>
        <w:tc>
          <w:tcPr>
            <w:tcW w:w="2410" w:type="dxa"/>
            <w:noWrap w:val="0"/>
            <w:vAlign w:val="top"/>
          </w:tcPr>
          <w:p w14:paraId="207FC3B1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  <w:highlight w:val="none"/>
              </w:rPr>
              <w:t>槽底宽度不小于0.8m，挖掘至基岩以下0.3～0.5m，深度不大于3m。</w:t>
            </w:r>
          </w:p>
        </w:tc>
        <w:tc>
          <w:tcPr>
            <w:tcW w:w="992" w:type="dxa"/>
            <w:noWrap w:val="0"/>
            <w:vAlign w:val="center"/>
          </w:tcPr>
          <w:p w14:paraId="4FF99DAA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vertAlign w:val="superscript"/>
              </w:rPr>
              <w:t>3</w:t>
            </w:r>
          </w:p>
        </w:tc>
        <w:tc>
          <w:tcPr>
            <w:tcW w:w="1417" w:type="dxa"/>
            <w:noWrap w:val="0"/>
            <w:vAlign w:val="center"/>
          </w:tcPr>
          <w:p w14:paraId="655CB53F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00～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00</w:t>
            </w:r>
          </w:p>
        </w:tc>
      </w:tr>
      <w:tr w14:paraId="63B3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34" w:type="dxa"/>
            <w:noWrap w:val="0"/>
            <w:vAlign w:val="center"/>
          </w:tcPr>
          <w:p w14:paraId="33FBBDEE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1209" w:type="dxa"/>
            <w:noWrap w:val="0"/>
            <w:vAlign w:val="center"/>
          </w:tcPr>
          <w:p w14:paraId="03AF7A7B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钻探</w:t>
            </w:r>
          </w:p>
        </w:tc>
        <w:tc>
          <w:tcPr>
            <w:tcW w:w="2618" w:type="dxa"/>
            <w:noWrap w:val="0"/>
            <w:vAlign w:val="center"/>
          </w:tcPr>
          <w:p w14:paraId="58EC42F5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>机械岩心钻探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含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水文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工程地质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钻探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410" w:type="dxa"/>
            <w:noWrap w:val="0"/>
            <w:vAlign w:val="top"/>
          </w:tcPr>
          <w:p w14:paraId="15795CF8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  <w:highlight w:val="none"/>
              </w:rPr>
              <w:t>符合《固体矿产勘查钻孔质量要求》（DZ/T 0486-2024）技术要求</w:t>
            </w:r>
          </w:p>
        </w:tc>
        <w:tc>
          <w:tcPr>
            <w:tcW w:w="992" w:type="dxa"/>
            <w:noWrap w:val="0"/>
            <w:vAlign w:val="center"/>
          </w:tcPr>
          <w:p w14:paraId="74C6E27D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</w:p>
        </w:tc>
        <w:tc>
          <w:tcPr>
            <w:tcW w:w="1417" w:type="dxa"/>
            <w:noWrap w:val="0"/>
            <w:vAlign w:val="center"/>
          </w:tcPr>
          <w:p w14:paraId="2257535F"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00～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00</w:t>
            </w:r>
          </w:p>
        </w:tc>
      </w:tr>
    </w:tbl>
    <w:p w14:paraId="64A482A9">
      <w:pPr>
        <w:adjustRightInd w:val="0"/>
        <w:snapToGrid w:val="0"/>
        <w:spacing w:line="560" w:lineRule="exact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四、保障措施</w:t>
      </w:r>
    </w:p>
    <w:p w14:paraId="0C89E803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《方案》中专业技术人员分工符合野外实际生产，满足生产要求；技术质量保障措施严格按照三级质量检查标准进行执行，保证了各项工作技术满足质量技术要求；安全生产保障措施制定的较为细致合理，可保障野外安全生产。</w:t>
      </w:r>
    </w:p>
    <w:p w14:paraId="522387F3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五、说明与建议</w:t>
      </w:r>
    </w:p>
    <w:p w14:paraId="3BEB3175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勘查区位于鄂托克旗西部，生态环境较为脆弱，在勘查的过程中要保护自然环境，严格按照《绿色地质勘查工作规范》（DZ/T 0374-2021）、《绿色勘查技术规程》（DB15/T 3393-2024）和《绿色勘查指南》（T/CMAS 0001-2018）中的各项规范要求进行。钻探施工完成后，要及时修复施工场地，最大限度减少对生态环境的负面影响，妥善处理废弃物，及时进行场地平整和土地复垦，撒播适合当地的草籽。对岩心要及时搬运入库，最大限度的减少对环境的扰动。</w:t>
      </w:r>
    </w:p>
    <w:p w14:paraId="386972A2"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当地人口较为稀少，劳动力资源较匮乏，居民以蒙古族为主，其次有汉族等，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要尊重当地民族习惯，做到和谐勘查。</w:t>
      </w:r>
    </w:p>
    <w:p w14:paraId="2330721E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六、结论</w:t>
      </w:r>
    </w:p>
    <w:p w14:paraId="3A5F4654">
      <w:pPr>
        <w:tabs>
          <w:tab w:val="left" w:pos="312"/>
        </w:tabs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该《方案》编制依据充分，内容齐全，目标明确，任务具体，勘查方法和手段与技术路线可行，工作部署符合相关要求，专家组同意通过评审。</w:t>
      </w:r>
    </w:p>
    <w:p w14:paraId="3B6A8799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</w:p>
    <w:p w14:paraId="72EBA6C7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专家组</w:t>
      </w:r>
      <w:r>
        <w:rPr>
          <w:rFonts w:ascii="仿宋" w:hAnsi="仿宋" w:eastAsia="仿宋"/>
          <w:color w:val="auto"/>
          <w:sz w:val="32"/>
          <w:szCs w:val="32"/>
        </w:rPr>
        <w:t>组长：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宋俊峰</w:t>
      </w:r>
    </w:p>
    <w:p w14:paraId="37B5B83B">
      <w:pPr>
        <w:tabs>
          <w:tab w:val="left" w:pos="312"/>
        </w:tabs>
        <w:adjustRightInd w:val="0"/>
        <w:snapToGrid w:val="0"/>
        <w:spacing w:line="560" w:lineRule="exact"/>
        <w:ind w:left="4788" w:leftChars="228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2026年5月28日</w:t>
      </w:r>
    </w:p>
    <w:p w14:paraId="7778B56D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46779E08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4D8AAB04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4DA8EFB2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08E67386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41B0F7B5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151CA152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1F188B51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</w:p>
    <w:p w14:paraId="3F7109FE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</w:pP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附：《内蒙古自治区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lang w:val="en-US" w:eastAsia="zh-CN"/>
        </w:rPr>
        <w:t>鄂托克旗</w:t>
      </w:r>
      <w:r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  <w:t>金良矿区3号石灰岩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边角资源勘查方案》评审专家组人员名单</w:t>
      </w:r>
    </w:p>
    <w:p w14:paraId="25F89985">
      <w:pPr>
        <w:spacing w:before="312" w:beforeLines="100" w:after="312" w:afterLines="100" w:line="480" w:lineRule="exact"/>
        <w:rPr>
          <w:rFonts w:ascii="仿宋" w:hAnsi="仿宋" w:eastAsia="仿宋"/>
          <w:color w:val="auto"/>
          <w:sz w:val="32"/>
          <w:szCs w:val="32"/>
        </w:rPr>
      </w:pPr>
    </w:p>
    <w:p w14:paraId="628E6097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5836AAF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10B7CC2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1610" cy="5262245"/>
            <wp:effectExtent l="0" t="0" r="15240" b="14605"/>
            <wp:docPr id="1" name="图片 1" descr="微信图片_20260602132051_171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02132051_171_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0" w:type="default"/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D1E1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5778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C3D7B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08C06"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069"/>
    </w:sdtPr>
    <w:sdtContent>
      <w:p w14:paraId="17D9D942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40E5912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1EFC7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55858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AF423">
    <w:pPr>
      <w:pStyle w:val="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C2EA3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B7"/>
    <w:rsid w:val="00002DE5"/>
    <w:rsid w:val="00006DE1"/>
    <w:rsid w:val="000248EE"/>
    <w:rsid w:val="0003179A"/>
    <w:rsid w:val="000376DB"/>
    <w:rsid w:val="00041ED8"/>
    <w:rsid w:val="00042D99"/>
    <w:rsid w:val="00055FEF"/>
    <w:rsid w:val="00064817"/>
    <w:rsid w:val="00073FA4"/>
    <w:rsid w:val="0007727E"/>
    <w:rsid w:val="000A128F"/>
    <w:rsid w:val="000A4FFF"/>
    <w:rsid w:val="000A7656"/>
    <w:rsid w:val="000B28E3"/>
    <w:rsid w:val="000B6422"/>
    <w:rsid w:val="000D2BF9"/>
    <w:rsid w:val="000D68BB"/>
    <w:rsid w:val="000F7A4F"/>
    <w:rsid w:val="00103FAB"/>
    <w:rsid w:val="00127134"/>
    <w:rsid w:val="00144042"/>
    <w:rsid w:val="00144883"/>
    <w:rsid w:val="00144F60"/>
    <w:rsid w:val="00147FCC"/>
    <w:rsid w:val="001507CC"/>
    <w:rsid w:val="001578FD"/>
    <w:rsid w:val="00170BCC"/>
    <w:rsid w:val="00175174"/>
    <w:rsid w:val="001851AF"/>
    <w:rsid w:val="00185CA6"/>
    <w:rsid w:val="001C0E46"/>
    <w:rsid w:val="001C6FE2"/>
    <w:rsid w:val="001C72E7"/>
    <w:rsid w:val="001D43FE"/>
    <w:rsid w:val="00212EA4"/>
    <w:rsid w:val="00212F6A"/>
    <w:rsid w:val="00241B55"/>
    <w:rsid w:val="00257679"/>
    <w:rsid w:val="00270ED6"/>
    <w:rsid w:val="00296339"/>
    <w:rsid w:val="002A1101"/>
    <w:rsid w:val="002A4126"/>
    <w:rsid w:val="002B5935"/>
    <w:rsid w:val="002C4EA6"/>
    <w:rsid w:val="002D30A3"/>
    <w:rsid w:val="0031213C"/>
    <w:rsid w:val="0032099F"/>
    <w:rsid w:val="003418AE"/>
    <w:rsid w:val="00353E81"/>
    <w:rsid w:val="0036209E"/>
    <w:rsid w:val="00364E22"/>
    <w:rsid w:val="00367623"/>
    <w:rsid w:val="00370F58"/>
    <w:rsid w:val="0038106B"/>
    <w:rsid w:val="00392CAC"/>
    <w:rsid w:val="0039407A"/>
    <w:rsid w:val="003A5BB3"/>
    <w:rsid w:val="003B13F0"/>
    <w:rsid w:val="003B1AE9"/>
    <w:rsid w:val="003B6CB3"/>
    <w:rsid w:val="003C4EEF"/>
    <w:rsid w:val="003D4786"/>
    <w:rsid w:val="003D53CB"/>
    <w:rsid w:val="003D6AB5"/>
    <w:rsid w:val="003E7381"/>
    <w:rsid w:val="004064C9"/>
    <w:rsid w:val="00407D14"/>
    <w:rsid w:val="0041688A"/>
    <w:rsid w:val="00426E32"/>
    <w:rsid w:val="00436661"/>
    <w:rsid w:val="00440728"/>
    <w:rsid w:val="00447148"/>
    <w:rsid w:val="004566B7"/>
    <w:rsid w:val="00462E2E"/>
    <w:rsid w:val="0047144A"/>
    <w:rsid w:val="004718C9"/>
    <w:rsid w:val="004723F1"/>
    <w:rsid w:val="00484578"/>
    <w:rsid w:val="00485734"/>
    <w:rsid w:val="004865CA"/>
    <w:rsid w:val="0049447B"/>
    <w:rsid w:val="004975F2"/>
    <w:rsid w:val="004B5AAC"/>
    <w:rsid w:val="004C2D57"/>
    <w:rsid w:val="004D5F13"/>
    <w:rsid w:val="004D7F46"/>
    <w:rsid w:val="004E07AB"/>
    <w:rsid w:val="004E5F16"/>
    <w:rsid w:val="004F23D7"/>
    <w:rsid w:val="004F44C6"/>
    <w:rsid w:val="005137F0"/>
    <w:rsid w:val="00526048"/>
    <w:rsid w:val="00530EF0"/>
    <w:rsid w:val="0053655D"/>
    <w:rsid w:val="005402AB"/>
    <w:rsid w:val="00540CB0"/>
    <w:rsid w:val="00541528"/>
    <w:rsid w:val="0054220C"/>
    <w:rsid w:val="00566685"/>
    <w:rsid w:val="0057781B"/>
    <w:rsid w:val="00584ED3"/>
    <w:rsid w:val="00586631"/>
    <w:rsid w:val="00586F8A"/>
    <w:rsid w:val="00595985"/>
    <w:rsid w:val="005A0D10"/>
    <w:rsid w:val="005A39CB"/>
    <w:rsid w:val="005A74F2"/>
    <w:rsid w:val="005B7FD6"/>
    <w:rsid w:val="005C290B"/>
    <w:rsid w:val="005D0D1F"/>
    <w:rsid w:val="005D2018"/>
    <w:rsid w:val="005D36A0"/>
    <w:rsid w:val="005F34C9"/>
    <w:rsid w:val="00610923"/>
    <w:rsid w:val="0063102A"/>
    <w:rsid w:val="006345D5"/>
    <w:rsid w:val="006403F0"/>
    <w:rsid w:val="0064458C"/>
    <w:rsid w:val="006455A9"/>
    <w:rsid w:val="00645A5B"/>
    <w:rsid w:val="006739D9"/>
    <w:rsid w:val="0067439E"/>
    <w:rsid w:val="00677631"/>
    <w:rsid w:val="00680F8C"/>
    <w:rsid w:val="00681B9C"/>
    <w:rsid w:val="0068246F"/>
    <w:rsid w:val="006846F3"/>
    <w:rsid w:val="00690B86"/>
    <w:rsid w:val="00695541"/>
    <w:rsid w:val="006A7AA1"/>
    <w:rsid w:val="006C06F5"/>
    <w:rsid w:val="00723684"/>
    <w:rsid w:val="00725454"/>
    <w:rsid w:val="00734653"/>
    <w:rsid w:val="0074501A"/>
    <w:rsid w:val="00757DF3"/>
    <w:rsid w:val="00765829"/>
    <w:rsid w:val="0077770E"/>
    <w:rsid w:val="00787416"/>
    <w:rsid w:val="007A7D89"/>
    <w:rsid w:val="007C0B6A"/>
    <w:rsid w:val="007C2A47"/>
    <w:rsid w:val="007C7AFD"/>
    <w:rsid w:val="007D0ECD"/>
    <w:rsid w:val="007D3B77"/>
    <w:rsid w:val="007D6AA8"/>
    <w:rsid w:val="007E0989"/>
    <w:rsid w:val="007F1633"/>
    <w:rsid w:val="00804CBD"/>
    <w:rsid w:val="00821836"/>
    <w:rsid w:val="00833858"/>
    <w:rsid w:val="00842BE6"/>
    <w:rsid w:val="0084478E"/>
    <w:rsid w:val="008449CC"/>
    <w:rsid w:val="00870CED"/>
    <w:rsid w:val="008843E0"/>
    <w:rsid w:val="00887E3B"/>
    <w:rsid w:val="0089495E"/>
    <w:rsid w:val="00896049"/>
    <w:rsid w:val="00897399"/>
    <w:rsid w:val="0089747E"/>
    <w:rsid w:val="008A1EAF"/>
    <w:rsid w:val="008A50A5"/>
    <w:rsid w:val="008A541C"/>
    <w:rsid w:val="008A7771"/>
    <w:rsid w:val="008C308B"/>
    <w:rsid w:val="008E083F"/>
    <w:rsid w:val="008E2961"/>
    <w:rsid w:val="008F193D"/>
    <w:rsid w:val="009039B5"/>
    <w:rsid w:val="00912334"/>
    <w:rsid w:val="00923060"/>
    <w:rsid w:val="009272E3"/>
    <w:rsid w:val="00933C8D"/>
    <w:rsid w:val="009353BC"/>
    <w:rsid w:val="00945036"/>
    <w:rsid w:val="00956F62"/>
    <w:rsid w:val="009B44F6"/>
    <w:rsid w:val="009B6E59"/>
    <w:rsid w:val="009C205E"/>
    <w:rsid w:val="009C2EA1"/>
    <w:rsid w:val="009C7F52"/>
    <w:rsid w:val="009D2508"/>
    <w:rsid w:val="009D2903"/>
    <w:rsid w:val="009E3565"/>
    <w:rsid w:val="009E3809"/>
    <w:rsid w:val="009E3C03"/>
    <w:rsid w:val="00A0590A"/>
    <w:rsid w:val="00A208C0"/>
    <w:rsid w:val="00A30937"/>
    <w:rsid w:val="00A51E4C"/>
    <w:rsid w:val="00A5539C"/>
    <w:rsid w:val="00A63CCD"/>
    <w:rsid w:val="00A74BB0"/>
    <w:rsid w:val="00A74C21"/>
    <w:rsid w:val="00A86365"/>
    <w:rsid w:val="00A8724D"/>
    <w:rsid w:val="00A91EB3"/>
    <w:rsid w:val="00A9277F"/>
    <w:rsid w:val="00AB05D1"/>
    <w:rsid w:val="00AB2CD4"/>
    <w:rsid w:val="00AB4F40"/>
    <w:rsid w:val="00AB5626"/>
    <w:rsid w:val="00AB769E"/>
    <w:rsid w:val="00AC0D5F"/>
    <w:rsid w:val="00AD1F19"/>
    <w:rsid w:val="00AD445E"/>
    <w:rsid w:val="00AE388A"/>
    <w:rsid w:val="00AE4738"/>
    <w:rsid w:val="00AF6C78"/>
    <w:rsid w:val="00B01DE5"/>
    <w:rsid w:val="00B33F4E"/>
    <w:rsid w:val="00B35D3A"/>
    <w:rsid w:val="00B44244"/>
    <w:rsid w:val="00B506CD"/>
    <w:rsid w:val="00B67F9A"/>
    <w:rsid w:val="00B72C25"/>
    <w:rsid w:val="00B95EFF"/>
    <w:rsid w:val="00BA3CBD"/>
    <w:rsid w:val="00BB6E04"/>
    <w:rsid w:val="00BC1660"/>
    <w:rsid w:val="00BC27B7"/>
    <w:rsid w:val="00BC4159"/>
    <w:rsid w:val="00BC41A2"/>
    <w:rsid w:val="00BC5294"/>
    <w:rsid w:val="00BE3492"/>
    <w:rsid w:val="00BF0BD7"/>
    <w:rsid w:val="00BF3650"/>
    <w:rsid w:val="00BF5136"/>
    <w:rsid w:val="00C117DA"/>
    <w:rsid w:val="00C41E44"/>
    <w:rsid w:val="00C43016"/>
    <w:rsid w:val="00C435F9"/>
    <w:rsid w:val="00C4364A"/>
    <w:rsid w:val="00C470F6"/>
    <w:rsid w:val="00C51520"/>
    <w:rsid w:val="00C601E0"/>
    <w:rsid w:val="00C921F2"/>
    <w:rsid w:val="00CA1B27"/>
    <w:rsid w:val="00CA4407"/>
    <w:rsid w:val="00CA46FC"/>
    <w:rsid w:val="00CC2AF6"/>
    <w:rsid w:val="00CD4A3D"/>
    <w:rsid w:val="00CE21DF"/>
    <w:rsid w:val="00CE3866"/>
    <w:rsid w:val="00CE486B"/>
    <w:rsid w:val="00CE5135"/>
    <w:rsid w:val="00CF4BE4"/>
    <w:rsid w:val="00D0096A"/>
    <w:rsid w:val="00D0326B"/>
    <w:rsid w:val="00D102DC"/>
    <w:rsid w:val="00D10511"/>
    <w:rsid w:val="00D13852"/>
    <w:rsid w:val="00D13FE0"/>
    <w:rsid w:val="00D16148"/>
    <w:rsid w:val="00D22EC2"/>
    <w:rsid w:val="00D23A28"/>
    <w:rsid w:val="00D438C3"/>
    <w:rsid w:val="00D44FC8"/>
    <w:rsid w:val="00D45488"/>
    <w:rsid w:val="00D50420"/>
    <w:rsid w:val="00D60F64"/>
    <w:rsid w:val="00D80390"/>
    <w:rsid w:val="00D80B6C"/>
    <w:rsid w:val="00D85D80"/>
    <w:rsid w:val="00DA2D2F"/>
    <w:rsid w:val="00DA6806"/>
    <w:rsid w:val="00DA6ED9"/>
    <w:rsid w:val="00DB4EF6"/>
    <w:rsid w:val="00DD439A"/>
    <w:rsid w:val="00DE0456"/>
    <w:rsid w:val="00DE53DE"/>
    <w:rsid w:val="00DF6CC1"/>
    <w:rsid w:val="00E17653"/>
    <w:rsid w:val="00E213BA"/>
    <w:rsid w:val="00E26420"/>
    <w:rsid w:val="00E267D7"/>
    <w:rsid w:val="00E3690C"/>
    <w:rsid w:val="00E500C9"/>
    <w:rsid w:val="00E505DB"/>
    <w:rsid w:val="00E51998"/>
    <w:rsid w:val="00E51CA3"/>
    <w:rsid w:val="00E528E4"/>
    <w:rsid w:val="00E633B7"/>
    <w:rsid w:val="00E723D4"/>
    <w:rsid w:val="00E87100"/>
    <w:rsid w:val="00EA2FA9"/>
    <w:rsid w:val="00EB0402"/>
    <w:rsid w:val="00EB12E2"/>
    <w:rsid w:val="00EB25B1"/>
    <w:rsid w:val="00EB4143"/>
    <w:rsid w:val="00EB54D2"/>
    <w:rsid w:val="00EB5E4E"/>
    <w:rsid w:val="00EB66E3"/>
    <w:rsid w:val="00EB672C"/>
    <w:rsid w:val="00EB6AD6"/>
    <w:rsid w:val="00ED1F39"/>
    <w:rsid w:val="00ED2E71"/>
    <w:rsid w:val="00ED71EA"/>
    <w:rsid w:val="00EE3B0B"/>
    <w:rsid w:val="00EE530C"/>
    <w:rsid w:val="00EF0FB7"/>
    <w:rsid w:val="00EF725D"/>
    <w:rsid w:val="00F00410"/>
    <w:rsid w:val="00F07BCF"/>
    <w:rsid w:val="00F138DD"/>
    <w:rsid w:val="00F21FE5"/>
    <w:rsid w:val="00F3030B"/>
    <w:rsid w:val="00F519EF"/>
    <w:rsid w:val="00F570B6"/>
    <w:rsid w:val="00F626BE"/>
    <w:rsid w:val="00F70017"/>
    <w:rsid w:val="00F81AD5"/>
    <w:rsid w:val="00F8545A"/>
    <w:rsid w:val="00F9317F"/>
    <w:rsid w:val="00F95961"/>
    <w:rsid w:val="00F95ED4"/>
    <w:rsid w:val="00FA57C5"/>
    <w:rsid w:val="00FA7710"/>
    <w:rsid w:val="00FB06DA"/>
    <w:rsid w:val="00FB2298"/>
    <w:rsid w:val="00FC5987"/>
    <w:rsid w:val="00FC6BDA"/>
    <w:rsid w:val="00FC7E55"/>
    <w:rsid w:val="00FF0324"/>
    <w:rsid w:val="00FF2A04"/>
    <w:rsid w:val="00FF36DC"/>
    <w:rsid w:val="00FF7202"/>
    <w:rsid w:val="023625B0"/>
    <w:rsid w:val="04472DF8"/>
    <w:rsid w:val="04583A5F"/>
    <w:rsid w:val="0579488D"/>
    <w:rsid w:val="07404420"/>
    <w:rsid w:val="09434CDD"/>
    <w:rsid w:val="0A815C0F"/>
    <w:rsid w:val="0C875046"/>
    <w:rsid w:val="0E2F35B9"/>
    <w:rsid w:val="10AB61E2"/>
    <w:rsid w:val="12E532FC"/>
    <w:rsid w:val="1356650A"/>
    <w:rsid w:val="14D0319D"/>
    <w:rsid w:val="155408B6"/>
    <w:rsid w:val="17A2707A"/>
    <w:rsid w:val="1816671D"/>
    <w:rsid w:val="18333A39"/>
    <w:rsid w:val="19281704"/>
    <w:rsid w:val="1A830564"/>
    <w:rsid w:val="1B9E2BD2"/>
    <w:rsid w:val="1FC81540"/>
    <w:rsid w:val="206D5762"/>
    <w:rsid w:val="21BC3059"/>
    <w:rsid w:val="225A6975"/>
    <w:rsid w:val="23356F24"/>
    <w:rsid w:val="25C213F0"/>
    <w:rsid w:val="26526108"/>
    <w:rsid w:val="2D1623D7"/>
    <w:rsid w:val="2D3F4034"/>
    <w:rsid w:val="2D855575"/>
    <w:rsid w:val="39254154"/>
    <w:rsid w:val="3B4D154E"/>
    <w:rsid w:val="41880725"/>
    <w:rsid w:val="420A016B"/>
    <w:rsid w:val="439A0DFC"/>
    <w:rsid w:val="45903D20"/>
    <w:rsid w:val="46310686"/>
    <w:rsid w:val="4EC34302"/>
    <w:rsid w:val="501167B4"/>
    <w:rsid w:val="53A71C4B"/>
    <w:rsid w:val="5443538F"/>
    <w:rsid w:val="594E3790"/>
    <w:rsid w:val="5A0D00F0"/>
    <w:rsid w:val="5BBF6EE2"/>
    <w:rsid w:val="5E2378A3"/>
    <w:rsid w:val="608F0929"/>
    <w:rsid w:val="6365391E"/>
    <w:rsid w:val="64145C3D"/>
    <w:rsid w:val="65183A9D"/>
    <w:rsid w:val="793B0674"/>
    <w:rsid w:val="7B6665C1"/>
    <w:rsid w:val="7B9C1096"/>
    <w:rsid w:val="7D863BC3"/>
    <w:rsid w:val="7FCA5B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b/>
      <w:bCs/>
      <w:sz w:val="44"/>
    </w:rPr>
  </w:style>
  <w:style w:type="paragraph" w:styleId="3">
    <w:name w:val="Body Text Indent"/>
    <w:basedOn w:val="1"/>
    <w:qFormat/>
    <w:uiPriority w:val="0"/>
    <w:pPr>
      <w:spacing w:line="600" w:lineRule="exact"/>
      <w:ind w:firstLine="570"/>
    </w:pPr>
    <w:rPr>
      <w:rFonts w:ascii="宋体"/>
      <w:sz w:val="28"/>
      <w:szCs w:val="20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5"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Table Normal1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4FF7-256F-4230-A865-270A8263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Lenovo</Company>
  <Pages>8</Pages>
  <Words>2800</Words>
  <Characters>3079</Characters>
  <Lines>22</Lines>
  <Paragraphs>6</Paragraphs>
  <TotalTime>3</TotalTime>
  <ScaleCrop>false</ScaleCrop>
  <LinksUpToDate>false</LinksUpToDate>
  <CharactersWithSpaces>3160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2025-11-24T07:40:00Z</dcterms:created>
  <dc:creator>陈旺</dc:creator>
  <cp:lastModifiedBy>冯志燕</cp:lastModifiedBy>
  <cp:lastPrinted>2025-08-05T08:06:00Z</cp:lastPrinted>
  <dcterms:modified xsi:type="dcterms:W3CDTF">2026-06-02T07:43:51Z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F7A4B2A9228B44B6A409DBA4D5529E1A_13</vt:lpwstr>
  </property>
  <property fmtid="{D5CDD505-2E9C-101B-9397-08002B2CF9AE}" pid="4" name="KSOTemplateDocerSaveRecord">
    <vt:lpwstr>eyJoZGlkIjoiOTQxNTVkNWI0Y2E2ZWVhYzM0MjFhNjczYjNkMTI4MDgiLCJ1c2VySWQiOiI0NjEwOTE0NzIifQ==</vt:lpwstr>
  </property>
</Properties>
</file>